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B4F" w:rsidRDefault="003E6B4F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D47880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3E6B4F" w:rsidRDefault="003E6B4F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E846D7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3E6B4F" w:rsidRDefault="003E6B4F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74495D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3E6B4F" w:rsidSect="00A64A6A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B4F" w:rsidRDefault="003E6B4F" w:rsidP="00A64A6A">
      <w:r>
        <w:separator/>
      </w:r>
    </w:p>
  </w:endnote>
  <w:endnote w:type="continuationSeparator" w:id="1">
    <w:p w:rsidR="003E6B4F" w:rsidRDefault="003E6B4F" w:rsidP="00A64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B4F" w:rsidRDefault="003E6B4F" w:rsidP="00A64A6A">
      <w:r>
        <w:separator/>
      </w:r>
    </w:p>
  </w:footnote>
  <w:footnote w:type="continuationSeparator" w:id="1">
    <w:p w:rsidR="003E6B4F" w:rsidRDefault="003E6B4F" w:rsidP="00A64A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B4F" w:rsidRDefault="003E6B4F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4A6A"/>
    <w:rsid w:val="003E6B4F"/>
    <w:rsid w:val="0074495D"/>
    <w:rsid w:val="00A64A6A"/>
    <w:rsid w:val="00C0666D"/>
    <w:rsid w:val="00C62D03"/>
    <w:rsid w:val="00D47880"/>
    <w:rsid w:val="00E84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6A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64A6A"/>
  </w:style>
  <w:style w:type="paragraph" w:customStyle="1" w:styleId="TableParagraph">
    <w:name w:val="Table Paragraph"/>
    <w:basedOn w:val="Normal"/>
    <w:uiPriority w:val="99"/>
    <w:rsid w:val="00A64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2014-09-23T10:41:00Z</dcterms:created>
  <dcterms:modified xsi:type="dcterms:W3CDTF">2014-09-23T10:41:00Z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