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D7" w:rsidRDefault="00C40CD7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CF22C7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576.75pt;height:815.25pt;visibility:visible">
            <v:imagedata r:id="rId6" o:title=""/>
          </v:shape>
        </w:pict>
      </w:r>
    </w:p>
    <w:p w:rsidR="00C40CD7" w:rsidRDefault="00C40CD7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A460E4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6" type="#_x0000_t75" style="width:576.75pt;height:815.25pt;visibility:visible">
            <v:imagedata r:id="rId7" o:title=""/>
          </v:shape>
        </w:pict>
      </w:r>
    </w:p>
    <w:p w:rsidR="00C40CD7" w:rsidRDefault="00C40CD7">
      <w:pPr>
        <w:spacing w:line="16307" w:lineRule="exact"/>
        <w:rPr>
          <w:rFonts w:ascii="Times New Roman" w:hAnsi="Times New Roman" w:cs="Times New Roman"/>
          <w:sz w:val="20"/>
          <w:szCs w:val="20"/>
        </w:rPr>
      </w:pPr>
      <w:r w:rsidRPr="002A3642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7" type="#_x0000_t75" style="width:576.75pt;height:815.25pt;visibility:visible">
            <v:imagedata r:id="rId8" o:title=""/>
          </v:shape>
        </w:pict>
      </w:r>
    </w:p>
    <w:sectPr w:rsidR="00C40CD7" w:rsidSect="00B67056">
      <w:headerReference w:type="default" r:id="rId9"/>
      <w:type w:val="continuous"/>
      <w:pgSz w:w="11910" w:h="16840"/>
      <w:pgMar w:top="0" w:right="0" w:bottom="0" w:left="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CD7" w:rsidRDefault="00C40CD7" w:rsidP="00B67056">
      <w:r>
        <w:separator/>
      </w:r>
    </w:p>
  </w:endnote>
  <w:endnote w:type="continuationSeparator" w:id="1">
    <w:p w:rsidR="00C40CD7" w:rsidRDefault="00C40CD7" w:rsidP="00B670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CD7" w:rsidRDefault="00C40CD7" w:rsidP="00B67056">
      <w:r>
        <w:separator/>
      </w:r>
    </w:p>
  </w:footnote>
  <w:footnote w:type="continuationSeparator" w:id="1">
    <w:p w:rsidR="00C40CD7" w:rsidRDefault="00C40CD7" w:rsidP="00B670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CD7" w:rsidRDefault="00C40CD7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8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7056"/>
    <w:rsid w:val="002A3642"/>
    <w:rsid w:val="009225D2"/>
    <w:rsid w:val="00A460E4"/>
    <w:rsid w:val="00AA0FC1"/>
    <w:rsid w:val="00B67056"/>
    <w:rsid w:val="00C40CD7"/>
    <w:rsid w:val="00CF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056"/>
    <w:pPr>
      <w:widowControl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67056"/>
  </w:style>
  <w:style w:type="paragraph" w:customStyle="1" w:styleId="TableParagraph">
    <w:name w:val="Table Paragraph"/>
    <w:basedOn w:val="Normal"/>
    <w:uiPriority w:val="99"/>
    <w:rsid w:val="00B670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2</cp:revision>
  <dcterms:created xsi:type="dcterms:W3CDTF">2014-09-23T10:32:00Z</dcterms:created>
  <dcterms:modified xsi:type="dcterms:W3CDTF">2014-09-23T10:32:00Z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