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80F" w:rsidRDefault="00CD780F">
      <w:pPr>
        <w:spacing w:line="16307" w:lineRule="exact"/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</w:pPr>
      <w:r w:rsidRPr="00846278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.jpeg" o:spid="_x0000_i1025" type="#_x0000_t75" style="width:576.75pt;height:815.25pt;visibility:visible">
            <v:imagedata r:id="rId6" o:title=""/>
          </v:shape>
        </w:pict>
      </w:r>
    </w:p>
    <w:p w:rsidR="00CD780F" w:rsidRDefault="00CD780F">
      <w:pPr>
        <w:spacing w:line="16307" w:lineRule="exact"/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</w:pPr>
      <w:r w:rsidRPr="00193DE3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 id="_x0000_i1026" type="#_x0000_t75" style="width:576.75pt;height:815.25pt;visibility:visible">
            <v:imagedata r:id="rId7" o:title=""/>
          </v:shape>
        </w:pict>
      </w:r>
    </w:p>
    <w:p w:rsidR="00CD780F" w:rsidRDefault="00CD780F">
      <w:pPr>
        <w:spacing w:line="16307" w:lineRule="exact"/>
        <w:rPr>
          <w:rFonts w:ascii="Times New Roman" w:hAnsi="Times New Roman" w:cs="Times New Roman"/>
          <w:sz w:val="20"/>
          <w:szCs w:val="20"/>
        </w:rPr>
      </w:pPr>
      <w:r w:rsidRPr="00C9525D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 id="_x0000_i1027" type="#_x0000_t75" style="width:576.75pt;height:815.25pt;visibility:visible">
            <v:imagedata r:id="rId8" o:title=""/>
          </v:shape>
        </w:pict>
      </w:r>
    </w:p>
    <w:sectPr w:rsidR="00CD780F" w:rsidSect="00CA2BDD">
      <w:headerReference w:type="default" r:id="rId9"/>
      <w:type w:val="continuous"/>
      <w:pgSz w:w="11910" w:h="16840"/>
      <w:pgMar w:top="0" w:right="0" w:bottom="0" w:left="0" w:header="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780F" w:rsidRDefault="00CD780F" w:rsidP="00CA2BDD">
      <w:r>
        <w:separator/>
      </w:r>
    </w:p>
  </w:endnote>
  <w:endnote w:type="continuationSeparator" w:id="1">
    <w:p w:rsidR="00CD780F" w:rsidRDefault="00CD780F" w:rsidP="00CA2B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780F" w:rsidRDefault="00CD780F" w:rsidP="00CA2BDD">
      <w:r>
        <w:separator/>
      </w:r>
    </w:p>
  </w:footnote>
  <w:footnote w:type="continuationSeparator" w:id="1">
    <w:p w:rsidR="00CD780F" w:rsidRDefault="00CD780F" w:rsidP="00CA2B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80F" w:rsidRDefault="00CD780F">
    <w:pPr>
      <w:spacing w:line="14" w:lineRule="auto"/>
      <w:rPr>
        <w:sz w:val="2"/>
        <w:szCs w:val="2"/>
      </w:rPr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9.3pt;margin-top:219.8pt;width:416.65pt;height:402.1pt;z-index:-251656192;mso-position-horizontal-relative:page;mso-position-vertical-relative:page">
          <v:imagedata r:id="rId1" o:title=""/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2BDD"/>
    <w:rsid w:val="00193DE3"/>
    <w:rsid w:val="001E1151"/>
    <w:rsid w:val="00846278"/>
    <w:rsid w:val="00C9525D"/>
    <w:rsid w:val="00CA2BDD"/>
    <w:rsid w:val="00CD780F"/>
    <w:rsid w:val="00EF3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BDD"/>
    <w:pPr>
      <w:widowControl w:val="0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A2BDD"/>
  </w:style>
  <w:style w:type="paragraph" w:customStyle="1" w:styleId="TableParagraph">
    <w:name w:val="Table Paragraph"/>
    <w:basedOn w:val="Normal"/>
    <w:uiPriority w:val="99"/>
    <w:rsid w:val="00CA2B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 </cp:lastModifiedBy>
  <cp:revision>2</cp:revision>
  <dcterms:created xsi:type="dcterms:W3CDTF">2014-09-23T10:47:00Z</dcterms:created>
  <dcterms:modified xsi:type="dcterms:W3CDTF">2014-09-23T10:47:00Z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Canon </vt:lpwstr>
  </property>
</Properties>
</file>