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6A" w:rsidRDefault="00431B6A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6F335D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431B6A" w:rsidRDefault="00431B6A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884630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431B6A" w:rsidRDefault="00431B6A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723952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431B6A" w:rsidSect="006240A5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B6A" w:rsidRDefault="00431B6A" w:rsidP="006240A5">
      <w:r>
        <w:separator/>
      </w:r>
    </w:p>
  </w:endnote>
  <w:endnote w:type="continuationSeparator" w:id="1">
    <w:p w:rsidR="00431B6A" w:rsidRDefault="00431B6A" w:rsidP="00624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B6A" w:rsidRDefault="00431B6A" w:rsidP="006240A5">
      <w:r>
        <w:separator/>
      </w:r>
    </w:p>
  </w:footnote>
  <w:footnote w:type="continuationSeparator" w:id="1">
    <w:p w:rsidR="00431B6A" w:rsidRDefault="00431B6A" w:rsidP="006240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6A" w:rsidRDefault="00431B6A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0A5"/>
    <w:rsid w:val="00431B6A"/>
    <w:rsid w:val="006240A5"/>
    <w:rsid w:val="006F335D"/>
    <w:rsid w:val="00723952"/>
    <w:rsid w:val="00884630"/>
    <w:rsid w:val="00C50C77"/>
    <w:rsid w:val="00CA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0A5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240A5"/>
  </w:style>
  <w:style w:type="paragraph" w:customStyle="1" w:styleId="TableParagraph">
    <w:name w:val="Table Paragraph"/>
    <w:basedOn w:val="Normal"/>
    <w:uiPriority w:val="99"/>
    <w:rsid w:val="006240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2014-09-23T10:23:00Z</dcterms:created>
  <dcterms:modified xsi:type="dcterms:W3CDTF">2014-09-23T10:23:00Z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