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6F4" w:rsidRDefault="00A866F4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A347F4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i1025" type="#_x0000_t75" style="width:576.75pt;height:815.25pt;visibility:visible">
            <v:imagedata r:id="rId6" o:title=""/>
          </v:shape>
        </w:pict>
      </w:r>
    </w:p>
    <w:p w:rsidR="00A866F4" w:rsidRDefault="00A866F4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5C6EAE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6" type="#_x0000_t75" style="width:576.75pt;height:815.25pt;visibility:visible">
            <v:imagedata r:id="rId7" o:title=""/>
          </v:shape>
        </w:pict>
      </w:r>
    </w:p>
    <w:p w:rsidR="00A866F4" w:rsidRDefault="00A866F4">
      <w:pPr>
        <w:spacing w:line="16307" w:lineRule="exact"/>
        <w:rPr>
          <w:rFonts w:ascii="Times New Roman" w:hAnsi="Times New Roman" w:cs="Times New Roman"/>
          <w:sz w:val="20"/>
          <w:szCs w:val="20"/>
        </w:rPr>
      </w:pPr>
      <w:r w:rsidRPr="006B2D56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7" type="#_x0000_t75" style="width:576.75pt;height:815.25pt;visibility:visible">
            <v:imagedata r:id="rId8" o:title=""/>
          </v:shape>
        </w:pict>
      </w:r>
    </w:p>
    <w:sectPr w:rsidR="00A866F4" w:rsidSect="00C04206">
      <w:headerReference w:type="default" r:id="rId9"/>
      <w:type w:val="continuous"/>
      <w:pgSz w:w="11910" w:h="16840"/>
      <w:pgMar w:top="0" w:right="0" w:bottom="0" w:left="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6F4" w:rsidRDefault="00A866F4" w:rsidP="00C04206">
      <w:r>
        <w:separator/>
      </w:r>
    </w:p>
  </w:endnote>
  <w:endnote w:type="continuationSeparator" w:id="1">
    <w:p w:rsidR="00A866F4" w:rsidRDefault="00A866F4" w:rsidP="00C04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6F4" w:rsidRDefault="00A866F4" w:rsidP="00C04206">
      <w:r>
        <w:separator/>
      </w:r>
    </w:p>
  </w:footnote>
  <w:footnote w:type="continuationSeparator" w:id="1">
    <w:p w:rsidR="00A866F4" w:rsidRDefault="00A866F4" w:rsidP="00C042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6F4" w:rsidRDefault="00A866F4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8pt;width:416.65pt;height:402.1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4206"/>
    <w:rsid w:val="005C6EAE"/>
    <w:rsid w:val="006B2D56"/>
    <w:rsid w:val="00A347F4"/>
    <w:rsid w:val="00A866F4"/>
    <w:rsid w:val="00B74108"/>
    <w:rsid w:val="00C04206"/>
    <w:rsid w:val="00F00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206"/>
    <w:pPr>
      <w:widowControl w:val="0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04206"/>
  </w:style>
  <w:style w:type="paragraph" w:customStyle="1" w:styleId="TableParagraph">
    <w:name w:val="Table Paragraph"/>
    <w:basedOn w:val="Normal"/>
    <w:uiPriority w:val="99"/>
    <w:rsid w:val="00C042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2</cp:revision>
  <dcterms:created xsi:type="dcterms:W3CDTF">2014-09-23T11:01:00Z</dcterms:created>
  <dcterms:modified xsi:type="dcterms:W3CDTF">2014-09-23T11:01:00Z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