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DA5" w:rsidRDefault="007B7DA5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  <w:r w:rsidRPr="007C2716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jpeg" o:spid="_x0000_i1025" type="#_x0000_t75" style="width:576.75pt;height:815.25pt;visibility:visible">
            <v:imagedata r:id="rId6" o:title=""/>
          </v:shape>
        </w:pict>
      </w:r>
    </w:p>
    <w:p w:rsidR="007B7DA5" w:rsidRDefault="007B7DA5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  <w:r w:rsidRPr="009223C5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 id="_x0000_i1026" type="#_x0000_t75" style="width:576.75pt;height:815.25pt;visibility:visible">
            <v:imagedata r:id="rId7" o:title=""/>
          </v:shape>
        </w:pict>
      </w:r>
    </w:p>
    <w:p w:rsidR="007B7DA5" w:rsidRDefault="007B7DA5">
      <w:pPr>
        <w:spacing w:line="16307" w:lineRule="exact"/>
        <w:rPr>
          <w:rFonts w:ascii="Times New Roman" w:hAnsi="Times New Roman" w:cs="Times New Roman"/>
          <w:sz w:val="20"/>
          <w:szCs w:val="20"/>
        </w:rPr>
      </w:pPr>
      <w:r w:rsidRPr="00725D03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 id="_x0000_i1027" type="#_x0000_t75" style="width:576.75pt;height:815.25pt;visibility:visible">
            <v:imagedata r:id="rId8" o:title=""/>
          </v:shape>
        </w:pict>
      </w:r>
    </w:p>
    <w:sectPr w:rsidR="007B7DA5" w:rsidSect="00EC503C">
      <w:headerReference w:type="default" r:id="rId9"/>
      <w:type w:val="continuous"/>
      <w:pgSz w:w="11910" w:h="16840"/>
      <w:pgMar w:top="0" w:right="0" w:bottom="0" w:left="0" w:header="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DA5" w:rsidRDefault="007B7DA5" w:rsidP="00EC503C">
      <w:r>
        <w:separator/>
      </w:r>
    </w:p>
  </w:endnote>
  <w:endnote w:type="continuationSeparator" w:id="1">
    <w:p w:rsidR="007B7DA5" w:rsidRDefault="007B7DA5" w:rsidP="00EC50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DA5" w:rsidRDefault="007B7DA5" w:rsidP="00EC503C">
      <w:r>
        <w:separator/>
      </w:r>
    </w:p>
  </w:footnote>
  <w:footnote w:type="continuationSeparator" w:id="1">
    <w:p w:rsidR="007B7DA5" w:rsidRDefault="007B7DA5" w:rsidP="00EC50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DA5" w:rsidRDefault="007B7DA5">
    <w:pPr>
      <w:spacing w:line="14" w:lineRule="auto"/>
      <w:rPr>
        <w:sz w:val="2"/>
        <w:szCs w:val="2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9.3pt;margin-top:219.8pt;width:416.65pt;height:402.1pt;z-index:-251656192;mso-position-horizontal-relative:page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503C"/>
    <w:rsid w:val="00725D03"/>
    <w:rsid w:val="007B7DA5"/>
    <w:rsid w:val="007C2716"/>
    <w:rsid w:val="008D6AD6"/>
    <w:rsid w:val="009223C5"/>
    <w:rsid w:val="00AF4190"/>
    <w:rsid w:val="00EC5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3C"/>
    <w:pPr>
      <w:widowControl w:val="0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C503C"/>
  </w:style>
  <w:style w:type="paragraph" w:customStyle="1" w:styleId="TableParagraph">
    <w:name w:val="Table Paragraph"/>
    <w:basedOn w:val="Normal"/>
    <w:uiPriority w:val="99"/>
    <w:rsid w:val="00EC50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 </cp:lastModifiedBy>
  <cp:revision>2</cp:revision>
  <dcterms:created xsi:type="dcterms:W3CDTF">2014-09-23T10:18:00Z</dcterms:created>
  <dcterms:modified xsi:type="dcterms:W3CDTF">2014-09-23T10:18:00Z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Canon </vt:lpwstr>
  </property>
</Properties>
</file>